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ECB52" w14:textId="6289547A" w:rsidR="00511108" w:rsidRDefault="00F94EF1">
      <w:pPr>
        <w:pStyle w:val="Title"/>
      </w:pPr>
      <w:r>
        <w:t xml:space="preserve">ECEN 351 </w:t>
      </w:r>
      <w:r w:rsidR="0075173D">
        <w:t>Final Project: Register File</w:t>
      </w:r>
    </w:p>
    <w:p w14:paraId="7DE775BE" w14:textId="77777777" w:rsidR="00511108" w:rsidRDefault="00511108" w:rsidP="00511108">
      <w:r>
        <w:t>Scott Madeux</w:t>
      </w:r>
    </w:p>
    <w:p w14:paraId="54D6C3AD" w14:textId="23A8F43E" w:rsidR="00A10484" w:rsidRDefault="00511108" w:rsidP="00511108">
      <w:r>
        <w:t xml:space="preserve">Lab Partners: Brett </w:t>
      </w:r>
      <w:proofErr w:type="spellStart"/>
      <w:r>
        <w:t>Sinden</w:t>
      </w:r>
      <w:proofErr w:type="spellEnd"/>
      <w:r>
        <w:t xml:space="preserve"> and Patrick </w:t>
      </w:r>
      <w:proofErr w:type="spellStart"/>
      <w:r>
        <w:t>Hopman</w:t>
      </w:r>
      <w:proofErr w:type="spellEnd"/>
      <w:r w:rsidR="0075173D">
        <w:t xml:space="preserve"> </w:t>
      </w:r>
      <w:bookmarkStart w:id="0" w:name="_GoBack"/>
      <w:bookmarkEnd w:id="0"/>
    </w:p>
    <w:p w14:paraId="718F6AF2" w14:textId="0BE1EE92" w:rsidR="00C163AD" w:rsidRDefault="003A16D2" w:rsidP="00511108">
      <w:r>
        <w:t>4/1</w:t>
      </w:r>
      <w:r w:rsidR="00AD3694">
        <w:t>1</w:t>
      </w:r>
      <w:r>
        <w:t>/2019</w:t>
      </w:r>
    </w:p>
    <w:p w14:paraId="56F7EB81" w14:textId="349B55D5" w:rsidR="00C163AD" w:rsidRDefault="00C163AD" w:rsidP="00855982">
      <w:pPr>
        <w:pStyle w:val="Heading1"/>
      </w:pPr>
      <w:r>
        <w:t>Introduction</w:t>
      </w:r>
    </w:p>
    <w:p w14:paraId="463897AF" w14:textId="139204AD" w:rsidR="00C163AD" w:rsidRDefault="00C163AD" w:rsidP="00C163AD">
      <w:r>
        <w:t xml:space="preserve">This project involved designing and laying out a </w:t>
      </w:r>
      <w:proofErr w:type="gramStart"/>
      <w:r>
        <w:t>1 bit</w:t>
      </w:r>
      <w:proofErr w:type="gramEnd"/>
      <w:r>
        <w:t xml:space="preserve"> register file with 8 memory locations. The three major parts of this project were to design a 3 to 8 decoder, a block of a 1-bit registers, and an 8 to 1 multiplexer. Below is a rough outline of our circuit.</w:t>
      </w:r>
    </w:p>
    <w:p w14:paraId="63CA11ED" w14:textId="4CF4E903" w:rsidR="00C163AD" w:rsidRDefault="00C163AD" w:rsidP="00C163AD">
      <w:pPr>
        <w:jc w:val="center"/>
      </w:pPr>
      <w:r w:rsidRPr="00D818E8">
        <w:rPr>
          <w:rFonts w:ascii="Arial" w:eastAsiaTheme="minorHAnsi" w:hAnsi="Arial" w:cs="Arial"/>
          <w:b/>
          <w:noProof/>
        </w:rPr>
        <w:drawing>
          <wp:inline distT="0" distB="0" distL="0" distR="0" wp14:anchorId="609F8C8A" wp14:editId="170243EF">
            <wp:extent cx="3703320" cy="249736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8592" cy="2521153"/>
                    </a:xfrm>
                    <a:prstGeom prst="rect">
                      <a:avLst/>
                    </a:prstGeom>
                    <a:noFill/>
                    <a:ln>
                      <a:noFill/>
                    </a:ln>
                  </pic:spPr>
                </pic:pic>
              </a:graphicData>
            </a:graphic>
          </wp:inline>
        </w:drawing>
      </w:r>
    </w:p>
    <w:p w14:paraId="6A9BF2FA" w14:textId="331FEBCB" w:rsidR="00C163AD" w:rsidRDefault="00C163AD" w:rsidP="00C163AD">
      <w:pPr>
        <w:jc w:val="center"/>
      </w:pPr>
      <w:r>
        <w:rPr>
          <w:b/>
        </w:rPr>
        <w:t>Figure 1:</w:t>
      </w:r>
      <w:r>
        <w:t xml:space="preserve"> 1-bit register file with 8 memory locations</w:t>
      </w:r>
    </w:p>
    <w:p w14:paraId="2485E0E9" w14:textId="04CE976C" w:rsidR="00C163AD" w:rsidRPr="00C163AD" w:rsidRDefault="00B65E81" w:rsidP="00C163AD">
      <w:r>
        <w:t xml:space="preserve">Patrick, Brett, and I each took one of the three major parts of the circuit mentioned about and created a transistor level circuit in LTspice. After we had that we each created a layout of that circuit in glade using the inverters, </w:t>
      </w:r>
      <w:proofErr w:type="spellStart"/>
      <w:r>
        <w:t>MUXes</w:t>
      </w:r>
      <w:proofErr w:type="spellEnd"/>
      <w:r>
        <w:t>, etc. in standard cell library provided to us.</w:t>
      </w:r>
      <w:r w:rsidR="00F7496B">
        <w:t xml:space="preserve"> The last step was to take the parts we had created individually and connect them together to form our register file.</w:t>
      </w:r>
    </w:p>
    <w:p w14:paraId="4E1DA747" w14:textId="6BFCA94D" w:rsidR="00855982" w:rsidRDefault="00062087" w:rsidP="00855982">
      <w:pPr>
        <w:pStyle w:val="Heading1"/>
      </w:pPr>
      <w:r>
        <w:t>Simulation in LTspice</w:t>
      </w:r>
    </w:p>
    <w:p w14:paraId="397690D6" w14:textId="415E2B02" w:rsidR="005A0C89" w:rsidRDefault="002759A3" w:rsidP="005A0C89">
      <w:r>
        <w:t>We chose to do our simulation of the register file in LTspice. Here is what our different parts of the circuit looked like and how we tested the whole thing out</w:t>
      </w:r>
      <w:r w:rsidR="00F14D0F">
        <w:t>:</w:t>
      </w:r>
    </w:p>
    <w:p w14:paraId="54A4B8D4" w14:textId="6869A20E" w:rsidR="00F14D0F" w:rsidRDefault="00E72155" w:rsidP="00F14D0F">
      <w:pPr>
        <w:pStyle w:val="Heading2"/>
      </w:pPr>
      <w:r>
        <w:t xml:space="preserve">3 to 8 </w:t>
      </w:r>
      <w:proofErr w:type="gramStart"/>
      <w:r>
        <w:t>Decoder</w:t>
      </w:r>
      <w:proofErr w:type="gramEnd"/>
    </w:p>
    <w:p w14:paraId="377AE188" w14:textId="3701F28A" w:rsidR="00B62EE3" w:rsidRDefault="00B62EE3" w:rsidP="00B62EE3">
      <w:r>
        <w:t>Bre</w:t>
      </w:r>
      <w:r w:rsidR="00297B5B">
        <w:t>t</w:t>
      </w:r>
      <w:r>
        <w:t>t created the schematic for the 3 to 8 decoder</w:t>
      </w:r>
      <w:r w:rsidR="002A5232">
        <w:t xml:space="preserve"> that takes in a 3-bit binary value and activates the correct register that should have data loaded into it.</w:t>
      </w:r>
    </w:p>
    <w:p w14:paraId="6ED6301E" w14:textId="064F2BC4" w:rsidR="00014209" w:rsidRDefault="00014209" w:rsidP="00014209">
      <w:pPr>
        <w:jc w:val="center"/>
      </w:pPr>
      <w:r>
        <w:rPr>
          <w:noProof/>
        </w:rPr>
        <w:lastRenderedPageBreak/>
        <w:drawing>
          <wp:inline distT="0" distB="0" distL="0" distR="0" wp14:anchorId="18FD7178" wp14:editId="42926C3D">
            <wp:extent cx="5943600" cy="2720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00).png"/>
                    <pic:cNvPicPr/>
                  </pic:nvPicPr>
                  <pic:blipFill rotWithShape="1">
                    <a:blip r:embed="rId11" cstate="print">
                      <a:extLst>
                        <a:ext uri="{28A0092B-C50C-407E-A947-70E740481C1C}">
                          <a14:useLocalDpi xmlns:a14="http://schemas.microsoft.com/office/drawing/2010/main" val="0"/>
                        </a:ext>
                      </a:extLst>
                    </a:blip>
                    <a:srcRect t="11396" b="7235"/>
                    <a:stretch/>
                  </pic:blipFill>
                  <pic:spPr bwMode="auto">
                    <a:xfrm>
                      <a:off x="0" y="0"/>
                      <a:ext cx="5943600" cy="2720340"/>
                    </a:xfrm>
                    <a:prstGeom prst="rect">
                      <a:avLst/>
                    </a:prstGeom>
                    <a:ln>
                      <a:noFill/>
                    </a:ln>
                    <a:extLst>
                      <a:ext uri="{53640926-AAD7-44D8-BBD7-CCE9431645EC}">
                        <a14:shadowObscured xmlns:a14="http://schemas.microsoft.com/office/drawing/2010/main"/>
                      </a:ext>
                    </a:extLst>
                  </pic:spPr>
                </pic:pic>
              </a:graphicData>
            </a:graphic>
          </wp:inline>
        </w:drawing>
      </w:r>
    </w:p>
    <w:p w14:paraId="264EBC3F" w14:textId="376EED85" w:rsidR="00014209" w:rsidRPr="00014209" w:rsidRDefault="00014209" w:rsidP="00014209">
      <w:pPr>
        <w:jc w:val="center"/>
      </w:pPr>
      <w:r>
        <w:rPr>
          <w:b/>
        </w:rPr>
        <w:t xml:space="preserve">Figure 2: </w:t>
      </w:r>
      <w:r>
        <w:t xml:space="preserve"> 3 to 8 Decoder Schematic</w:t>
      </w:r>
    </w:p>
    <w:p w14:paraId="06F04DA6" w14:textId="770C6DC0" w:rsidR="00E72155" w:rsidRDefault="00E72155" w:rsidP="00E72155">
      <w:pPr>
        <w:pStyle w:val="Heading2"/>
      </w:pPr>
      <w:r>
        <w:t>Register Block</w:t>
      </w:r>
    </w:p>
    <w:p w14:paraId="32DB4674" w14:textId="26E34551" w:rsidR="00AF1B3C" w:rsidRDefault="00AF1B3C" w:rsidP="00AF1B3C">
      <w:r>
        <w:t>I designed the block of 8 1-bit registers. In order to do this, I had to create a 1-bit register by connecting a 2 to 1 MUX to a flip-flop as pictured below.</w:t>
      </w:r>
    </w:p>
    <w:p w14:paraId="77E6EF9E" w14:textId="2ACF43B9" w:rsidR="00AF1B3C" w:rsidRDefault="00AF1B3C" w:rsidP="00AF1B3C">
      <w:pPr>
        <w:jc w:val="center"/>
      </w:pPr>
      <w:r>
        <w:rPr>
          <w:noProof/>
        </w:rPr>
        <w:drawing>
          <wp:inline distT="0" distB="0" distL="0" distR="0" wp14:anchorId="5DF85FF1" wp14:editId="3F0480D5">
            <wp:extent cx="5943600" cy="2423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it reg Layout.png"/>
                    <pic:cNvPicPr/>
                  </pic:nvPicPr>
                  <pic:blipFill rotWithShape="1">
                    <a:blip r:embed="rId12" cstate="print">
                      <a:extLst>
                        <a:ext uri="{28A0092B-C50C-407E-A947-70E740481C1C}">
                          <a14:useLocalDpi xmlns:a14="http://schemas.microsoft.com/office/drawing/2010/main" val="0"/>
                        </a:ext>
                      </a:extLst>
                    </a:blip>
                    <a:srcRect t="17322" b="10200"/>
                    <a:stretch/>
                  </pic:blipFill>
                  <pic:spPr bwMode="auto">
                    <a:xfrm>
                      <a:off x="0" y="0"/>
                      <a:ext cx="5943600" cy="2423160"/>
                    </a:xfrm>
                    <a:prstGeom prst="rect">
                      <a:avLst/>
                    </a:prstGeom>
                    <a:ln>
                      <a:noFill/>
                    </a:ln>
                    <a:extLst>
                      <a:ext uri="{53640926-AAD7-44D8-BBD7-CCE9431645EC}">
                        <a14:shadowObscured xmlns:a14="http://schemas.microsoft.com/office/drawing/2010/main"/>
                      </a:ext>
                    </a:extLst>
                  </pic:spPr>
                </pic:pic>
              </a:graphicData>
            </a:graphic>
          </wp:inline>
        </w:drawing>
      </w:r>
    </w:p>
    <w:p w14:paraId="6C65C99A" w14:textId="07913D69" w:rsidR="00AF1B3C" w:rsidRDefault="00AF1B3C" w:rsidP="00AF1B3C">
      <w:pPr>
        <w:jc w:val="center"/>
      </w:pPr>
      <w:r>
        <w:rPr>
          <w:b/>
        </w:rPr>
        <w:t>Figure 3:</w:t>
      </w:r>
      <w:r>
        <w:t xml:space="preserve"> 1-bit register</w:t>
      </w:r>
      <w:r w:rsidR="00DA5C7A">
        <w:t xml:space="preserve"> using a 2 to 1 MUX and a flip-flop</w:t>
      </w:r>
    </w:p>
    <w:p w14:paraId="69ED9373" w14:textId="302CAE37" w:rsidR="002D28A5" w:rsidRDefault="002D28A5" w:rsidP="002D28A5">
      <w:r>
        <w:t>Next</w:t>
      </w:r>
      <w:r w:rsidR="001F16A0">
        <w:t>,</w:t>
      </w:r>
      <w:r>
        <w:t xml:space="preserve"> I put 8 of those 1-bit registers together connecting </w:t>
      </w:r>
      <w:proofErr w:type="gramStart"/>
      <w:r>
        <w:t>all of</w:t>
      </w:r>
      <w:proofErr w:type="gramEnd"/>
      <w:r>
        <w:t xml:space="preserve"> the Din inputs to the same input and having separate </w:t>
      </w:r>
      <w:r w:rsidR="001F16A0">
        <w:t>load inputs. I also added buffers for the clock and data input signals.</w:t>
      </w:r>
      <w:r w:rsidR="004918AA">
        <w:t xml:space="preserve"> Since buffers I used for this were going to have to drive all 8 registers, I made them 2 times as large as my smallest inverter.</w:t>
      </w:r>
    </w:p>
    <w:p w14:paraId="1F9B3AD3" w14:textId="70948FAD" w:rsidR="001F16A0" w:rsidRDefault="001F16A0" w:rsidP="001F16A0">
      <w:pPr>
        <w:jc w:val="center"/>
      </w:pPr>
      <w:r>
        <w:rPr>
          <w:noProof/>
        </w:rPr>
        <w:lastRenderedPageBreak/>
        <w:drawing>
          <wp:inline distT="0" distB="0" distL="0" distR="0" wp14:anchorId="4BE9A8DF" wp14:editId="5380D841">
            <wp:extent cx="59436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reg Block Layout.png"/>
                    <pic:cNvPicPr/>
                  </pic:nvPicPr>
                  <pic:blipFill rotWithShape="1">
                    <a:blip r:embed="rId13" cstate="print">
                      <a:extLst>
                        <a:ext uri="{28A0092B-C50C-407E-A947-70E740481C1C}">
                          <a14:useLocalDpi xmlns:a14="http://schemas.microsoft.com/office/drawing/2010/main" val="0"/>
                        </a:ext>
                      </a:extLst>
                    </a:blip>
                    <a:srcRect t="12536" b="7691"/>
                    <a:stretch/>
                  </pic:blipFill>
                  <pic:spPr bwMode="auto">
                    <a:xfrm>
                      <a:off x="0" y="0"/>
                      <a:ext cx="5943600" cy="2667000"/>
                    </a:xfrm>
                    <a:prstGeom prst="rect">
                      <a:avLst/>
                    </a:prstGeom>
                    <a:ln>
                      <a:noFill/>
                    </a:ln>
                    <a:extLst>
                      <a:ext uri="{53640926-AAD7-44D8-BBD7-CCE9431645EC}">
                        <a14:shadowObscured xmlns:a14="http://schemas.microsoft.com/office/drawing/2010/main"/>
                      </a:ext>
                    </a:extLst>
                  </pic:spPr>
                </pic:pic>
              </a:graphicData>
            </a:graphic>
          </wp:inline>
        </w:drawing>
      </w:r>
    </w:p>
    <w:p w14:paraId="0E58CCB9" w14:textId="517FA082" w:rsidR="00D16F3E" w:rsidRPr="00D16F3E" w:rsidRDefault="00D16F3E" w:rsidP="001F16A0">
      <w:pPr>
        <w:jc w:val="center"/>
      </w:pPr>
      <w:r>
        <w:rPr>
          <w:b/>
        </w:rPr>
        <w:t xml:space="preserve">Figure 4: </w:t>
      </w:r>
      <w:r>
        <w:t xml:space="preserve">8 1-bit registers with </w:t>
      </w:r>
      <w:proofErr w:type="spellStart"/>
      <w:r>
        <w:t>clk</w:t>
      </w:r>
      <w:proofErr w:type="spellEnd"/>
      <w:r>
        <w:t xml:space="preserve"> and Din input signals buffered</w:t>
      </w:r>
    </w:p>
    <w:p w14:paraId="72A4A4C4" w14:textId="0E5A2BDB" w:rsidR="00E72155" w:rsidRDefault="00E72155" w:rsidP="00E72155">
      <w:pPr>
        <w:pStyle w:val="Heading2"/>
      </w:pPr>
      <w:r>
        <w:t>8 to 1 Multiplexer</w:t>
      </w:r>
    </w:p>
    <w:p w14:paraId="345126E2" w14:textId="2F453123" w:rsidR="00AF1B3C" w:rsidRDefault="00AF1B3C" w:rsidP="00AF1B3C">
      <w:r>
        <w:t xml:space="preserve">Patrick created </w:t>
      </w:r>
      <w:r w:rsidR="00AC7E0F">
        <w:t xml:space="preserve">an 8 to 1 multiplexer by first creating both a 4 to 1 and 2 to 1 from transmission gates and inverters, then combining the two as pictured below. It’s difficult to see on the layout, but the sel0 and sel1 inputs are going into both 4 to 1 </w:t>
      </w:r>
      <w:proofErr w:type="gramStart"/>
      <w:r w:rsidR="00AC7E0F">
        <w:t>multiplexers</w:t>
      </w:r>
      <w:proofErr w:type="gramEnd"/>
      <w:r w:rsidR="00AC7E0F">
        <w:t>.</w:t>
      </w:r>
    </w:p>
    <w:p w14:paraId="591E0039" w14:textId="7A4B8C52" w:rsidR="00AC7E0F" w:rsidRDefault="00AC7E0F" w:rsidP="00AC7E0F">
      <w:pPr>
        <w:jc w:val="center"/>
      </w:pPr>
      <w:r>
        <w:rPr>
          <w:noProof/>
        </w:rPr>
        <w:drawing>
          <wp:inline distT="0" distB="0" distL="0" distR="0" wp14:anchorId="46647C86" wp14:editId="76E852E1">
            <wp:extent cx="5943186" cy="261598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to 1 MUX Layout.png"/>
                    <pic:cNvPicPr/>
                  </pic:nvPicPr>
                  <pic:blipFill rotWithShape="1">
                    <a:blip r:embed="rId14" cstate="print">
                      <a:extLst>
                        <a:ext uri="{28A0092B-C50C-407E-A947-70E740481C1C}">
                          <a14:useLocalDpi xmlns:a14="http://schemas.microsoft.com/office/drawing/2010/main" val="0"/>
                        </a:ext>
                      </a:extLst>
                    </a:blip>
                    <a:srcRect t="12410" b="9338"/>
                    <a:stretch/>
                  </pic:blipFill>
                  <pic:spPr bwMode="auto">
                    <a:xfrm>
                      <a:off x="0" y="0"/>
                      <a:ext cx="5943600" cy="2616171"/>
                    </a:xfrm>
                    <a:prstGeom prst="rect">
                      <a:avLst/>
                    </a:prstGeom>
                    <a:ln>
                      <a:noFill/>
                    </a:ln>
                    <a:extLst>
                      <a:ext uri="{53640926-AAD7-44D8-BBD7-CCE9431645EC}">
                        <a14:shadowObscured xmlns:a14="http://schemas.microsoft.com/office/drawing/2010/main"/>
                      </a:ext>
                    </a:extLst>
                  </pic:spPr>
                </pic:pic>
              </a:graphicData>
            </a:graphic>
          </wp:inline>
        </w:drawing>
      </w:r>
    </w:p>
    <w:p w14:paraId="7924D3DB" w14:textId="14E0794A" w:rsidR="000E6FBC" w:rsidRDefault="00E95430" w:rsidP="000E6FBC">
      <w:pPr>
        <w:jc w:val="center"/>
      </w:pPr>
      <w:r>
        <w:rPr>
          <w:b/>
        </w:rPr>
        <w:t xml:space="preserve">Figure 5: </w:t>
      </w:r>
      <w:r>
        <w:t xml:space="preserve">8 to 1 MUX using two 4 to 1 </w:t>
      </w:r>
      <w:proofErr w:type="spellStart"/>
      <w:r>
        <w:t>MUXes</w:t>
      </w:r>
      <w:proofErr w:type="spellEnd"/>
      <w:r>
        <w:t xml:space="preserve"> and a 2 to 1 MUX</w:t>
      </w:r>
    </w:p>
    <w:p w14:paraId="74B67732" w14:textId="59532E92" w:rsidR="00844263" w:rsidRDefault="00297B5B" w:rsidP="00844263">
      <w:pPr>
        <w:pStyle w:val="Heading2"/>
      </w:pPr>
      <w:r>
        <w:t>Register File</w:t>
      </w:r>
    </w:p>
    <w:p w14:paraId="2BB7CC02" w14:textId="774C325F" w:rsidR="00844263" w:rsidRDefault="00A40D65" w:rsidP="00844263">
      <w:r>
        <w:t>Here is the LTspice schematic of the entire register file:</w:t>
      </w:r>
    </w:p>
    <w:p w14:paraId="413552C9" w14:textId="303A0C08" w:rsidR="00A40D65" w:rsidRDefault="00FE3CC8" w:rsidP="00A40D65">
      <w:pPr>
        <w:jc w:val="center"/>
      </w:pPr>
      <w:r>
        <w:rPr>
          <w:noProof/>
        </w:rPr>
        <w:lastRenderedPageBreak/>
        <w:drawing>
          <wp:inline distT="0" distB="0" distL="0" distR="0" wp14:anchorId="2C0E9509" wp14:editId="461F0CC7">
            <wp:extent cx="5942786" cy="267504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_file schem.png"/>
                    <pic:cNvPicPr/>
                  </pic:nvPicPr>
                  <pic:blipFill rotWithShape="1">
                    <a:blip r:embed="rId15" cstate="print">
                      <a:extLst>
                        <a:ext uri="{28A0092B-C50C-407E-A947-70E740481C1C}">
                          <a14:useLocalDpi xmlns:a14="http://schemas.microsoft.com/office/drawing/2010/main" val="0"/>
                        </a:ext>
                      </a:extLst>
                    </a:blip>
                    <a:srcRect t="12411" b="7565"/>
                    <a:stretch/>
                  </pic:blipFill>
                  <pic:spPr bwMode="auto">
                    <a:xfrm>
                      <a:off x="0" y="0"/>
                      <a:ext cx="5943600" cy="2675409"/>
                    </a:xfrm>
                    <a:prstGeom prst="rect">
                      <a:avLst/>
                    </a:prstGeom>
                    <a:ln>
                      <a:noFill/>
                    </a:ln>
                    <a:extLst>
                      <a:ext uri="{53640926-AAD7-44D8-BBD7-CCE9431645EC}">
                        <a14:shadowObscured xmlns:a14="http://schemas.microsoft.com/office/drawing/2010/main"/>
                      </a:ext>
                    </a:extLst>
                  </pic:spPr>
                </pic:pic>
              </a:graphicData>
            </a:graphic>
          </wp:inline>
        </w:drawing>
      </w:r>
    </w:p>
    <w:p w14:paraId="3DEC4B4D" w14:textId="148400E6" w:rsidR="00FE3CC8" w:rsidRDefault="00FE3CC8" w:rsidP="00A40D65">
      <w:pPr>
        <w:jc w:val="center"/>
      </w:pPr>
      <w:r>
        <w:rPr>
          <w:b/>
        </w:rPr>
        <w:t xml:space="preserve">Figure 6: </w:t>
      </w:r>
      <w:r>
        <w:t>Register file schematic with LTspice directives for testing</w:t>
      </w:r>
    </w:p>
    <w:p w14:paraId="272322F1" w14:textId="72D79A59" w:rsidR="00FE3CC8" w:rsidRDefault="002011FA" w:rsidP="00FE3CC8">
      <w:r>
        <w:t xml:space="preserve">Now comes the hard part of figuring out if everything </w:t>
      </w:r>
      <w:proofErr w:type="gramStart"/>
      <w:r>
        <w:t>actually works</w:t>
      </w:r>
      <w:proofErr w:type="gramEnd"/>
      <w:r>
        <w:t xml:space="preserve">. </w:t>
      </w:r>
      <w:r w:rsidR="009948D0">
        <w:t>To do this</w:t>
      </w:r>
      <w:r w:rsidR="00DF76F4">
        <w:t>,</w:t>
      </w:r>
      <w:r w:rsidR="009948D0">
        <w:t xml:space="preserve"> I ran wrote either a 1 or a zero to each address in the register file and then turned off the write enable and stepped through each address again to make sure that the output matched what I had just loaded into the registers.</w:t>
      </w:r>
      <w:r w:rsidR="004C3AD6">
        <w:t xml:space="preserve"> On the screenshot below, the green line is the address that is being selected. In order to better visualize the 3 address lines</w:t>
      </w:r>
      <w:r w:rsidR="003822DB">
        <w:t>,</w:t>
      </w:r>
      <w:r w:rsidR="004C3AD6">
        <w:t xml:space="preserve"> I used this equation</w:t>
      </w:r>
      <w:r w:rsidR="005724F7">
        <w:t xml:space="preserve"> in LTspice</w:t>
      </w:r>
      <w:r w:rsidR="004C3AD6">
        <w:t xml:space="preserve">, which gave me the actual address number that was being selected: </w:t>
      </w:r>
    </w:p>
    <w:p w14:paraId="1064B90B" w14:textId="28BD6FBD" w:rsidR="004C3AD6" w:rsidRPr="003822DB" w:rsidRDefault="004C3AD6" w:rsidP="00FE3CC8">
      <m:oMathPara>
        <m:oMath>
          <m:r>
            <w:rPr>
              <w:rFonts w:ascii="Cambria Math" w:hAnsi="Cambria Math"/>
            </w:rPr>
            <m:t>Address=</m:t>
          </m:r>
          <m:d>
            <m:dPr>
              <m:ctrlPr>
                <w:rPr>
                  <w:rFonts w:ascii="Cambria Math" w:hAnsi="Cambria Math"/>
                  <w:i/>
                </w:rPr>
              </m:ctrlPr>
            </m:dPr>
            <m:e>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sel0</m:t>
                      </m:r>
                    </m:e>
                  </m:d>
                </m:num>
                <m:den>
                  <m:r>
                    <w:rPr>
                      <w:rFonts w:ascii="Cambria Math" w:hAnsi="Cambria Math"/>
                    </w:rPr>
                    <m:t>3</m:t>
                  </m:r>
                </m:den>
              </m:f>
              <m:r>
                <w:rPr>
                  <w:rFonts w:ascii="Cambria Math" w:hAnsi="Cambria Math"/>
                </w:rPr>
                <m:t>×1</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sel1</m:t>
                      </m:r>
                    </m:e>
                  </m:d>
                </m:num>
                <m:den>
                  <m:r>
                    <w:rPr>
                      <w:rFonts w:ascii="Cambria Math" w:hAnsi="Cambria Math"/>
                    </w:rPr>
                    <m:t>3</m:t>
                  </m:r>
                </m:den>
              </m:f>
              <m:r>
                <w:rPr>
                  <w:rFonts w:ascii="Cambria Math" w:hAnsi="Cambria Math"/>
                </w:rPr>
                <m:t>×2</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sel2</m:t>
                      </m:r>
                    </m:e>
                  </m:d>
                </m:num>
                <m:den>
                  <m:r>
                    <w:rPr>
                      <w:rFonts w:ascii="Cambria Math" w:hAnsi="Cambria Math"/>
                    </w:rPr>
                    <m:t>3</m:t>
                  </m:r>
                </m:den>
              </m:f>
              <m:r>
                <w:rPr>
                  <w:rFonts w:ascii="Cambria Math" w:hAnsi="Cambria Math"/>
                </w:rPr>
                <m:t>×4</m:t>
              </m:r>
            </m:e>
          </m:d>
        </m:oMath>
      </m:oMathPara>
    </w:p>
    <w:p w14:paraId="06746AF9" w14:textId="5B29340E" w:rsidR="003822DB" w:rsidRDefault="003822DB" w:rsidP="00FE3CC8">
      <w:r>
        <w:t>This equation converts the high and low signals of the three address lines into a base 10 number</w:t>
      </w:r>
      <w:r w:rsidR="00745CC2">
        <w:t>. I made a composite of two images to make things easier to see. The red line is the data being loaded into the registers and the blue line is the data being read out. 3 volts is a high signal and 0 volts is a low.</w:t>
      </w:r>
    </w:p>
    <w:p w14:paraId="2EED649F" w14:textId="21039D3E" w:rsidR="007F2AA3" w:rsidRDefault="007F2AA3" w:rsidP="00FE3CC8"/>
    <w:p w14:paraId="20DABCEE" w14:textId="1FFB3215" w:rsidR="007F2AA3" w:rsidRDefault="007F2AA3" w:rsidP="00FE3CC8"/>
    <w:p w14:paraId="379B5C88" w14:textId="059932D1" w:rsidR="007F2AA3" w:rsidRDefault="007F2AA3" w:rsidP="00FE3CC8"/>
    <w:p w14:paraId="627C1F76" w14:textId="3CE75FDA" w:rsidR="007F2AA3" w:rsidRDefault="007F2AA3" w:rsidP="00FE3CC8"/>
    <w:p w14:paraId="15538A17" w14:textId="3923E3C6" w:rsidR="007F2AA3" w:rsidRDefault="007F2AA3" w:rsidP="00FE3CC8"/>
    <w:p w14:paraId="23FB6032" w14:textId="4B57BAE4" w:rsidR="006A309A" w:rsidRPr="00FE3CC8" w:rsidRDefault="006A309A" w:rsidP="00FE3CC8"/>
    <w:p w14:paraId="248E6ED7" w14:textId="5E90A9E7" w:rsidR="006A309A" w:rsidRDefault="006A309A" w:rsidP="006A309A"/>
    <w:p w14:paraId="46FE013D" w14:textId="060E4673" w:rsidR="006A309A" w:rsidRDefault="006A309A" w:rsidP="006A309A"/>
    <w:p w14:paraId="3A73AEF4" w14:textId="730C3ED5" w:rsidR="006A309A" w:rsidRDefault="006A309A" w:rsidP="006A309A"/>
    <w:p w14:paraId="71A7EE60" w14:textId="4C73B021" w:rsidR="006A309A" w:rsidRDefault="006A309A" w:rsidP="006A309A"/>
    <w:p w14:paraId="4E981944" w14:textId="6264E170" w:rsidR="006A309A" w:rsidRDefault="007F2AA3" w:rsidP="006A309A">
      <w:r>
        <w:rPr>
          <w:noProof/>
        </w:rPr>
        <w:lastRenderedPageBreak/>
        <w:drawing>
          <wp:anchor distT="0" distB="0" distL="114300" distR="114300" simplePos="0" relativeHeight="251659264" behindDoc="0" locked="0" layoutInCell="1" allowOverlap="1" wp14:anchorId="20899741" wp14:editId="17BA724C">
            <wp:simplePos x="0" y="0"/>
            <wp:positionH relativeFrom="column">
              <wp:posOffset>3001645</wp:posOffset>
            </wp:positionH>
            <wp:positionV relativeFrom="paragraph">
              <wp:posOffset>0</wp:posOffset>
            </wp:positionV>
            <wp:extent cx="2404745" cy="2738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_file dout.png"/>
                    <pic:cNvPicPr/>
                  </pic:nvPicPr>
                  <pic:blipFill rotWithShape="1">
                    <a:blip r:embed="rId16" cstate="print">
                      <a:extLst>
                        <a:ext uri="{28A0092B-C50C-407E-A947-70E740481C1C}">
                          <a14:useLocalDpi xmlns:a14="http://schemas.microsoft.com/office/drawing/2010/main" val="0"/>
                        </a:ext>
                      </a:extLst>
                    </a:blip>
                    <a:srcRect l="41369" t="11156" r="18153" b="6902"/>
                    <a:stretch/>
                  </pic:blipFill>
                  <pic:spPr bwMode="auto">
                    <a:xfrm>
                      <a:off x="0" y="0"/>
                      <a:ext cx="2404745" cy="273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2AF385D" wp14:editId="2E777DEC">
            <wp:simplePos x="0" y="0"/>
            <wp:positionH relativeFrom="column">
              <wp:posOffset>544195</wp:posOffset>
            </wp:positionH>
            <wp:positionV relativeFrom="paragraph">
              <wp:posOffset>0</wp:posOffset>
            </wp:positionV>
            <wp:extent cx="2458085" cy="27336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_file din.png"/>
                    <pic:cNvPicPr/>
                  </pic:nvPicPr>
                  <pic:blipFill rotWithShape="1">
                    <a:blip r:embed="rId17" cstate="print">
                      <a:extLst>
                        <a:ext uri="{28A0092B-C50C-407E-A947-70E740481C1C}">
                          <a14:useLocalDpi xmlns:a14="http://schemas.microsoft.com/office/drawing/2010/main" val="0"/>
                        </a:ext>
                      </a:extLst>
                    </a:blip>
                    <a:srcRect t="11398" r="58628" b="6806"/>
                    <a:stretch/>
                  </pic:blipFill>
                  <pic:spPr bwMode="auto">
                    <a:xfrm>
                      <a:off x="0" y="0"/>
                      <a:ext cx="2458085"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19533" w14:textId="1A55782E" w:rsidR="006A309A" w:rsidRDefault="006A309A" w:rsidP="006A309A"/>
    <w:p w14:paraId="5BF04E75" w14:textId="2CFEBEDD" w:rsidR="006A309A" w:rsidRDefault="006A309A" w:rsidP="006A309A"/>
    <w:p w14:paraId="43ECEE64" w14:textId="79E516AD" w:rsidR="006A309A" w:rsidRDefault="006A309A" w:rsidP="006A309A"/>
    <w:p w14:paraId="64A3D6AB" w14:textId="5646AAE3" w:rsidR="003D6C7C" w:rsidRDefault="003D6C7C" w:rsidP="006A309A"/>
    <w:p w14:paraId="5B691EEE" w14:textId="77777777" w:rsidR="007F2AA3" w:rsidRDefault="007F2AA3" w:rsidP="003D6C7C">
      <w:pPr>
        <w:jc w:val="center"/>
        <w:rPr>
          <w:b/>
        </w:rPr>
      </w:pPr>
    </w:p>
    <w:p w14:paraId="750F9A56" w14:textId="77777777" w:rsidR="007F2AA3" w:rsidRDefault="007F2AA3" w:rsidP="003D6C7C">
      <w:pPr>
        <w:jc w:val="center"/>
        <w:rPr>
          <w:b/>
        </w:rPr>
      </w:pPr>
    </w:p>
    <w:p w14:paraId="1D3ADE68" w14:textId="77777777" w:rsidR="007F2AA3" w:rsidRDefault="007F2AA3" w:rsidP="003D6C7C">
      <w:pPr>
        <w:jc w:val="center"/>
        <w:rPr>
          <w:b/>
        </w:rPr>
      </w:pPr>
    </w:p>
    <w:p w14:paraId="360BDDB7" w14:textId="77777777" w:rsidR="007F2AA3" w:rsidRDefault="007F2AA3" w:rsidP="003D6C7C">
      <w:pPr>
        <w:jc w:val="center"/>
        <w:rPr>
          <w:b/>
        </w:rPr>
      </w:pPr>
    </w:p>
    <w:p w14:paraId="03BB3AF4" w14:textId="77777777" w:rsidR="007F2AA3" w:rsidRDefault="007F2AA3" w:rsidP="003D6C7C">
      <w:pPr>
        <w:jc w:val="center"/>
        <w:rPr>
          <w:b/>
        </w:rPr>
      </w:pPr>
    </w:p>
    <w:p w14:paraId="79FA57E6" w14:textId="0F4940A5" w:rsidR="006E2C5D" w:rsidRPr="006E2C5D" w:rsidRDefault="003D6C7C" w:rsidP="006E2C5D">
      <w:pPr>
        <w:jc w:val="center"/>
      </w:pPr>
      <w:r>
        <w:rPr>
          <w:b/>
        </w:rPr>
        <w:t xml:space="preserve">Figure 7: </w:t>
      </w:r>
      <w:r>
        <w:t>LTspice waveform of register file test</w:t>
      </w:r>
    </w:p>
    <w:tbl>
      <w:tblPr>
        <w:tblStyle w:val="PlainTable1"/>
        <w:tblW w:w="0" w:type="auto"/>
        <w:jc w:val="center"/>
        <w:tblLook w:val="04A0" w:firstRow="1" w:lastRow="0" w:firstColumn="1" w:lastColumn="0" w:noHBand="0" w:noVBand="1"/>
      </w:tblPr>
      <w:tblGrid>
        <w:gridCol w:w="1170"/>
        <w:gridCol w:w="990"/>
      </w:tblGrid>
      <w:tr w:rsidR="006E2C5D" w14:paraId="69D3C610" w14:textId="77777777" w:rsidTr="00442D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04B86F82" w14:textId="0FB96755" w:rsidR="006E2C5D" w:rsidRPr="006E2C5D" w:rsidRDefault="006E2C5D" w:rsidP="006E2C5D">
            <w:pPr>
              <w:jc w:val="center"/>
              <w:rPr>
                <w:b w:val="0"/>
              </w:rPr>
            </w:pPr>
            <w:r w:rsidRPr="006E2C5D">
              <w:rPr>
                <w:b w:val="0"/>
              </w:rPr>
              <w:t>Register #</w:t>
            </w:r>
          </w:p>
        </w:tc>
        <w:tc>
          <w:tcPr>
            <w:tcW w:w="990" w:type="dxa"/>
          </w:tcPr>
          <w:p w14:paraId="329A7052" w14:textId="0B18AE50" w:rsidR="006E2C5D" w:rsidRPr="006E2C5D" w:rsidRDefault="006E2C5D" w:rsidP="006E2C5D">
            <w:pPr>
              <w:jc w:val="center"/>
              <w:cnfStyle w:val="100000000000" w:firstRow="1" w:lastRow="0" w:firstColumn="0" w:lastColumn="0" w:oddVBand="0" w:evenVBand="0" w:oddHBand="0" w:evenHBand="0" w:firstRowFirstColumn="0" w:firstRowLastColumn="0" w:lastRowFirstColumn="0" w:lastRowLastColumn="0"/>
              <w:rPr>
                <w:b w:val="0"/>
              </w:rPr>
            </w:pPr>
            <w:r w:rsidRPr="006E2C5D">
              <w:rPr>
                <w:b w:val="0"/>
              </w:rPr>
              <w:t>Data</w:t>
            </w:r>
          </w:p>
        </w:tc>
      </w:tr>
      <w:tr w:rsidR="006E2C5D" w14:paraId="0964710C" w14:textId="77777777" w:rsidTr="00442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7C625091" w14:textId="4CE3E783" w:rsidR="006E2C5D" w:rsidRDefault="006E2C5D" w:rsidP="006E2C5D">
            <w:pPr>
              <w:jc w:val="center"/>
            </w:pPr>
            <w:r>
              <w:t>0</w:t>
            </w:r>
          </w:p>
        </w:tc>
        <w:tc>
          <w:tcPr>
            <w:tcW w:w="990" w:type="dxa"/>
          </w:tcPr>
          <w:p w14:paraId="62B9B512" w14:textId="56BDCF84" w:rsidR="006E2C5D" w:rsidRDefault="006E2C5D" w:rsidP="006E2C5D">
            <w:pPr>
              <w:jc w:val="center"/>
              <w:cnfStyle w:val="000000100000" w:firstRow="0" w:lastRow="0" w:firstColumn="0" w:lastColumn="0" w:oddVBand="0" w:evenVBand="0" w:oddHBand="1" w:evenHBand="0" w:firstRowFirstColumn="0" w:firstRowLastColumn="0" w:lastRowFirstColumn="0" w:lastRowLastColumn="0"/>
            </w:pPr>
            <w:r>
              <w:t>1</w:t>
            </w:r>
          </w:p>
        </w:tc>
      </w:tr>
      <w:tr w:rsidR="006E2C5D" w14:paraId="566EA716" w14:textId="77777777" w:rsidTr="00442D98">
        <w:trPr>
          <w:jc w:val="center"/>
        </w:trPr>
        <w:tc>
          <w:tcPr>
            <w:cnfStyle w:val="001000000000" w:firstRow="0" w:lastRow="0" w:firstColumn="1" w:lastColumn="0" w:oddVBand="0" w:evenVBand="0" w:oddHBand="0" w:evenHBand="0" w:firstRowFirstColumn="0" w:firstRowLastColumn="0" w:lastRowFirstColumn="0" w:lastRowLastColumn="0"/>
            <w:tcW w:w="1170" w:type="dxa"/>
          </w:tcPr>
          <w:p w14:paraId="6D519659" w14:textId="5E356C1F" w:rsidR="006E2C5D" w:rsidRDefault="006E2C5D" w:rsidP="006E2C5D">
            <w:pPr>
              <w:jc w:val="center"/>
            </w:pPr>
            <w:r>
              <w:t>1</w:t>
            </w:r>
          </w:p>
        </w:tc>
        <w:tc>
          <w:tcPr>
            <w:tcW w:w="990" w:type="dxa"/>
          </w:tcPr>
          <w:p w14:paraId="6E01CEFD" w14:textId="4ACED82A" w:rsidR="006E2C5D" w:rsidRDefault="006E2C5D" w:rsidP="006E2C5D">
            <w:pPr>
              <w:jc w:val="center"/>
              <w:cnfStyle w:val="000000000000" w:firstRow="0" w:lastRow="0" w:firstColumn="0" w:lastColumn="0" w:oddVBand="0" w:evenVBand="0" w:oddHBand="0" w:evenHBand="0" w:firstRowFirstColumn="0" w:firstRowLastColumn="0" w:lastRowFirstColumn="0" w:lastRowLastColumn="0"/>
            </w:pPr>
            <w:r>
              <w:t>0</w:t>
            </w:r>
          </w:p>
        </w:tc>
      </w:tr>
      <w:tr w:rsidR="006E2C5D" w14:paraId="610A6A55" w14:textId="77777777" w:rsidTr="00442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6E0CD579" w14:textId="4281D1CE" w:rsidR="006E2C5D" w:rsidRDefault="006E2C5D" w:rsidP="006E2C5D">
            <w:pPr>
              <w:jc w:val="center"/>
            </w:pPr>
            <w:r>
              <w:t>2</w:t>
            </w:r>
          </w:p>
        </w:tc>
        <w:tc>
          <w:tcPr>
            <w:tcW w:w="990" w:type="dxa"/>
          </w:tcPr>
          <w:p w14:paraId="7D668507" w14:textId="7C479B98" w:rsidR="006E2C5D" w:rsidRDefault="006E2C5D" w:rsidP="006E2C5D">
            <w:pPr>
              <w:jc w:val="center"/>
              <w:cnfStyle w:val="000000100000" w:firstRow="0" w:lastRow="0" w:firstColumn="0" w:lastColumn="0" w:oddVBand="0" w:evenVBand="0" w:oddHBand="1" w:evenHBand="0" w:firstRowFirstColumn="0" w:firstRowLastColumn="0" w:lastRowFirstColumn="0" w:lastRowLastColumn="0"/>
            </w:pPr>
            <w:r>
              <w:t>1</w:t>
            </w:r>
          </w:p>
        </w:tc>
      </w:tr>
      <w:tr w:rsidR="006E2C5D" w14:paraId="2566544A" w14:textId="77777777" w:rsidTr="00442D98">
        <w:trPr>
          <w:jc w:val="center"/>
        </w:trPr>
        <w:tc>
          <w:tcPr>
            <w:cnfStyle w:val="001000000000" w:firstRow="0" w:lastRow="0" w:firstColumn="1" w:lastColumn="0" w:oddVBand="0" w:evenVBand="0" w:oddHBand="0" w:evenHBand="0" w:firstRowFirstColumn="0" w:firstRowLastColumn="0" w:lastRowFirstColumn="0" w:lastRowLastColumn="0"/>
            <w:tcW w:w="1170" w:type="dxa"/>
          </w:tcPr>
          <w:p w14:paraId="679E2468" w14:textId="095A9EEF" w:rsidR="006E2C5D" w:rsidRDefault="006E2C5D" w:rsidP="006E2C5D">
            <w:pPr>
              <w:jc w:val="center"/>
            </w:pPr>
            <w:r>
              <w:t>3</w:t>
            </w:r>
          </w:p>
        </w:tc>
        <w:tc>
          <w:tcPr>
            <w:tcW w:w="990" w:type="dxa"/>
          </w:tcPr>
          <w:p w14:paraId="38E78857" w14:textId="62291C57" w:rsidR="006E2C5D" w:rsidRDefault="006E2C5D" w:rsidP="006E2C5D">
            <w:pPr>
              <w:jc w:val="center"/>
              <w:cnfStyle w:val="000000000000" w:firstRow="0" w:lastRow="0" w:firstColumn="0" w:lastColumn="0" w:oddVBand="0" w:evenVBand="0" w:oddHBand="0" w:evenHBand="0" w:firstRowFirstColumn="0" w:firstRowLastColumn="0" w:lastRowFirstColumn="0" w:lastRowLastColumn="0"/>
            </w:pPr>
            <w:r>
              <w:t>0</w:t>
            </w:r>
          </w:p>
        </w:tc>
      </w:tr>
      <w:tr w:rsidR="006E2C5D" w14:paraId="0840BCC2" w14:textId="77777777" w:rsidTr="00442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61BC56D3" w14:textId="748FFB28" w:rsidR="006E2C5D" w:rsidRDefault="006E2C5D" w:rsidP="006E2C5D">
            <w:pPr>
              <w:jc w:val="center"/>
            </w:pPr>
            <w:r>
              <w:t>4</w:t>
            </w:r>
          </w:p>
        </w:tc>
        <w:tc>
          <w:tcPr>
            <w:tcW w:w="990" w:type="dxa"/>
          </w:tcPr>
          <w:p w14:paraId="115BC27C" w14:textId="5E3114D6" w:rsidR="006E2C5D" w:rsidRDefault="006E2C5D" w:rsidP="006E2C5D">
            <w:pPr>
              <w:jc w:val="center"/>
              <w:cnfStyle w:val="000000100000" w:firstRow="0" w:lastRow="0" w:firstColumn="0" w:lastColumn="0" w:oddVBand="0" w:evenVBand="0" w:oddHBand="1" w:evenHBand="0" w:firstRowFirstColumn="0" w:firstRowLastColumn="0" w:lastRowFirstColumn="0" w:lastRowLastColumn="0"/>
            </w:pPr>
            <w:r>
              <w:t>0</w:t>
            </w:r>
          </w:p>
        </w:tc>
      </w:tr>
      <w:tr w:rsidR="006E2C5D" w14:paraId="35E7989B" w14:textId="77777777" w:rsidTr="00442D98">
        <w:trPr>
          <w:jc w:val="center"/>
        </w:trPr>
        <w:tc>
          <w:tcPr>
            <w:cnfStyle w:val="001000000000" w:firstRow="0" w:lastRow="0" w:firstColumn="1" w:lastColumn="0" w:oddVBand="0" w:evenVBand="0" w:oddHBand="0" w:evenHBand="0" w:firstRowFirstColumn="0" w:firstRowLastColumn="0" w:lastRowFirstColumn="0" w:lastRowLastColumn="0"/>
            <w:tcW w:w="1170" w:type="dxa"/>
          </w:tcPr>
          <w:p w14:paraId="36960A4F" w14:textId="52A3208C" w:rsidR="006E2C5D" w:rsidRDefault="006E2C5D" w:rsidP="006E2C5D">
            <w:pPr>
              <w:jc w:val="center"/>
            </w:pPr>
            <w:r>
              <w:t>5</w:t>
            </w:r>
          </w:p>
        </w:tc>
        <w:tc>
          <w:tcPr>
            <w:tcW w:w="990" w:type="dxa"/>
          </w:tcPr>
          <w:p w14:paraId="35165C81" w14:textId="1BF950C7" w:rsidR="006E2C5D" w:rsidRDefault="006E2C5D" w:rsidP="006E2C5D">
            <w:pPr>
              <w:jc w:val="center"/>
              <w:cnfStyle w:val="000000000000" w:firstRow="0" w:lastRow="0" w:firstColumn="0" w:lastColumn="0" w:oddVBand="0" w:evenVBand="0" w:oddHBand="0" w:evenHBand="0" w:firstRowFirstColumn="0" w:firstRowLastColumn="0" w:lastRowFirstColumn="0" w:lastRowLastColumn="0"/>
            </w:pPr>
            <w:r>
              <w:t>1</w:t>
            </w:r>
          </w:p>
        </w:tc>
      </w:tr>
      <w:tr w:rsidR="006E2C5D" w14:paraId="6A931B70" w14:textId="77777777" w:rsidTr="00442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10D640B0" w14:textId="57246DCE" w:rsidR="006E2C5D" w:rsidRDefault="006E2C5D" w:rsidP="006E2C5D">
            <w:pPr>
              <w:jc w:val="center"/>
            </w:pPr>
            <w:r>
              <w:t>6</w:t>
            </w:r>
          </w:p>
        </w:tc>
        <w:tc>
          <w:tcPr>
            <w:tcW w:w="990" w:type="dxa"/>
          </w:tcPr>
          <w:p w14:paraId="067C5344" w14:textId="78155B55" w:rsidR="006E2C5D" w:rsidRDefault="006E2C5D" w:rsidP="006E2C5D">
            <w:pPr>
              <w:jc w:val="center"/>
              <w:cnfStyle w:val="000000100000" w:firstRow="0" w:lastRow="0" w:firstColumn="0" w:lastColumn="0" w:oddVBand="0" w:evenVBand="0" w:oddHBand="1" w:evenHBand="0" w:firstRowFirstColumn="0" w:firstRowLastColumn="0" w:lastRowFirstColumn="0" w:lastRowLastColumn="0"/>
            </w:pPr>
            <w:r>
              <w:t>0</w:t>
            </w:r>
          </w:p>
        </w:tc>
      </w:tr>
      <w:tr w:rsidR="006E2C5D" w14:paraId="29A5CD4A" w14:textId="77777777" w:rsidTr="00442D98">
        <w:trPr>
          <w:jc w:val="center"/>
        </w:trPr>
        <w:tc>
          <w:tcPr>
            <w:cnfStyle w:val="001000000000" w:firstRow="0" w:lastRow="0" w:firstColumn="1" w:lastColumn="0" w:oddVBand="0" w:evenVBand="0" w:oddHBand="0" w:evenHBand="0" w:firstRowFirstColumn="0" w:firstRowLastColumn="0" w:lastRowFirstColumn="0" w:lastRowLastColumn="0"/>
            <w:tcW w:w="1170" w:type="dxa"/>
          </w:tcPr>
          <w:p w14:paraId="76625F7F" w14:textId="2B955499" w:rsidR="006E2C5D" w:rsidRDefault="006E2C5D" w:rsidP="006E2C5D">
            <w:pPr>
              <w:jc w:val="center"/>
            </w:pPr>
            <w:r>
              <w:t>7</w:t>
            </w:r>
          </w:p>
        </w:tc>
        <w:tc>
          <w:tcPr>
            <w:tcW w:w="990" w:type="dxa"/>
          </w:tcPr>
          <w:p w14:paraId="36F68053" w14:textId="665DCACE" w:rsidR="006E2C5D" w:rsidRDefault="006E2C5D" w:rsidP="006E2C5D">
            <w:pPr>
              <w:jc w:val="center"/>
              <w:cnfStyle w:val="000000000000" w:firstRow="0" w:lastRow="0" w:firstColumn="0" w:lastColumn="0" w:oddVBand="0" w:evenVBand="0" w:oddHBand="0" w:evenHBand="0" w:firstRowFirstColumn="0" w:firstRowLastColumn="0" w:lastRowFirstColumn="0" w:lastRowLastColumn="0"/>
            </w:pPr>
            <w:r>
              <w:t>1</w:t>
            </w:r>
          </w:p>
        </w:tc>
      </w:tr>
    </w:tbl>
    <w:p w14:paraId="57B1CC47" w14:textId="5960BD1B" w:rsidR="006E2C5D" w:rsidRDefault="006E2C5D" w:rsidP="006E2C5D">
      <w:pPr>
        <w:jc w:val="center"/>
      </w:pPr>
      <w:r>
        <w:rPr>
          <w:b/>
        </w:rPr>
        <w:t xml:space="preserve">Table 1: </w:t>
      </w:r>
      <w:r>
        <w:t>Data loaded into each register for test</w:t>
      </w:r>
    </w:p>
    <w:p w14:paraId="11FAB455" w14:textId="34912D05" w:rsidR="006A309A" w:rsidRDefault="00442D98" w:rsidP="0099165D">
      <w:r>
        <w:t>Table 1 above shows the data that was loaded into the registers for the test. We can clearly see from the blue output line in Figure 7 that we are getting the same values we loaded in when we step through the addresses.</w:t>
      </w:r>
    </w:p>
    <w:p w14:paraId="5E2AE9FD" w14:textId="11341B33" w:rsidR="00855982" w:rsidRDefault="00062087" w:rsidP="00062087">
      <w:pPr>
        <w:pStyle w:val="Heading1"/>
      </w:pPr>
      <w:r>
        <w:t>Layout in Glade</w:t>
      </w:r>
    </w:p>
    <w:p w14:paraId="38358D83" w14:textId="705BE0A5" w:rsidR="005A0C89" w:rsidRDefault="00D54FC5" w:rsidP="00D54FC5">
      <w:pPr>
        <w:pStyle w:val="Heading2"/>
      </w:pPr>
      <w:r>
        <w:t xml:space="preserve">3 to 8 </w:t>
      </w:r>
      <w:proofErr w:type="gramStart"/>
      <w:r>
        <w:t>Decoder</w:t>
      </w:r>
      <w:proofErr w:type="gramEnd"/>
    </w:p>
    <w:p w14:paraId="0FC61D5E" w14:textId="2499CF1C" w:rsidR="00C76CD8" w:rsidRPr="00C76CD8" w:rsidRDefault="00C76CD8" w:rsidP="00C76CD8">
      <w:r>
        <w:t xml:space="preserve">Brett created the layout for the 3 to 8 </w:t>
      </w:r>
      <w:proofErr w:type="gramStart"/>
      <w:r>
        <w:t>decoder</w:t>
      </w:r>
      <w:proofErr w:type="gramEnd"/>
      <w:r>
        <w:t xml:space="preserve"> in Glade. I’ve included a screenshot of the entire thing plus a </w:t>
      </w:r>
      <w:proofErr w:type="gramStart"/>
      <w:r>
        <w:t>close up</w:t>
      </w:r>
      <w:proofErr w:type="gramEnd"/>
      <w:r>
        <w:t xml:space="preserve"> shot.</w:t>
      </w:r>
    </w:p>
    <w:p w14:paraId="70682693" w14:textId="610F6EFC" w:rsidR="00903ABD" w:rsidRDefault="00EC7B4D" w:rsidP="00EC7B4D">
      <w:pPr>
        <w:jc w:val="center"/>
      </w:pPr>
      <w:r>
        <w:rPr>
          <w:noProof/>
        </w:rPr>
        <w:lastRenderedPageBreak/>
        <w:drawing>
          <wp:inline distT="0" distB="0" distL="0" distR="0" wp14:anchorId="50E85415" wp14:editId="67D57577">
            <wp:extent cx="5859780" cy="235109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oder layout.png"/>
                    <pic:cNvPicPr/>
                  </pic:nvPicPr>
                  <pic:blipFill rotWithShape="1">
                    <a:blip r:embed="rId18" cstate="print">
                      <a:extLst>
                        <a:ext uri="{28A0092B-C50C-407E-A947-70E740481C1C}">
                          <a14:useLocalDpi xmlns:a14="http://schemas.microsoft.com/office/drawing/2010/main" val="0"/>
                        </a:ext>
                      </a:extLst>
                    </a:blip>
                    <a:srcRect t="14587" r="16282" b="25698"/>
                    <a:stretch/>
                  </pic:blipFill>
                  <pic:spPr bwMode="auto">
                    <a:xfrm>
                      <a:off x="0" y="0"/>
                      <a:ext cx="5870860" cy="2355537"/>
                    </a:xfrm>
                    <a:prstGeom prst="rect">
                      <a:avLst/>
                    </a:prstGeom>
                    <a:ln>
                      <a:noFill/>
                    </a:ln>
                    <a:extLst>
                      <a:ext uri="{53640926-AAD7-44D8-BBD7-CCE9431645EC}">
                        <a14:shadowObscured xmlns:a14="http://schemas.microsoft.com/office/drawing/2010/main"/>
                      </a:ext>
                    </a:extLst>
                  </pic:spPr>
                </pic:pic>
              </a:graphicData>
            </a:graphic>
          </wp:inline>
        </w:drawing>
      </w:r>
    </w:p>
    <w:p w14:paraId="2821ABD0" w14:textId="02E41EEB" w:rsidR="00C76CD8" w:rsidRDefault="00C76CD8" w:rsidP="00EC7B4D">
      <w:pPr>
        <w:jc w:val="center"/>
      </w:pPr>
      <w:r>
        <w:rPr>
          <w:b/>
        </w:rPr>
        <w:t xml:space="preserve">Figure 8: </w:t>
      </w:r>
      <w:r w:rsidR="00CF7512">
        <w:t xml:space="preserve">3 to 8 decoder </w:t>
      </w:r>
      <w:proofErr w:type="gramStart"/>
      <w:r w:rsidR="00CF7512">
        <w:t>layout</w:t>
      </w:r>
      <w:proofErr w:type="gramEnd"/>
      <w:r w:rsidR="00CF7512">
        <w:t xml:space="preserve"> in Glade</w:t>
      </w:r>
    </w:p>
    <w:p w14:paraId="0482D07A" w14:textId="7E2FDFDC" w:rsidR="00565F62" w:rsidRDefault="00565F62" w:rsidP="00EC7B4D">
      <w:pPr>
        <w:jc w:val="center"/>
      </w:pPr>
      <w:r>
        <w:rPr>
          <w:noProof/>
        </w:rPr>
        <w:drawing>
          <wp:inline distT="0" distB="0" distL="0" distR="0" wp14:anchorId="61B46325" wp14:editId="1D55C33E">
            <wp:extent cx="3886200" cy="260124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der closeup.png"/>
                    <pic:cNvPicPr/>
                  </pic:nvPicPr>
                  <pic:blipFill rotWithShape="1">
                    <a:blip r:embed="rId19">
                      <a:extLst>
                        <a:ext uri="{28A0092B-C50C-407E-A947-70E740481C1C}">
                          <a14:useLocalDpi xmlns:a14="http://schemas.microsoft.com/office/drawing/2010/main" val="0"/>
                        </a:ext>
                      </a:extLst>
                    </a:blip>
                    <a:srcRect l="28206" t="18462" r="24102" b="24786"/>
                    <a:stretch/>
                  </pic:blipFill>
                  <pic:spPr bwMode="auto">
                    <a:xfrm>
                      <a:off x="0" y="0"/>
                      <a:ext cx="3892840" cy="2605691"/>
                    </a:xfrm>
                    <a:prstGeom prst="rect">
                      <a:avLst/>
                    </a:prstGeom>
                    <a:ln>
                      <a:noFill/>
                    </a:ln>
                    <a:extLst>
                      <a:ext uri="{53640926-AAD7-44D8-BBD7-CCE9431645EC}">
                        <a14:shadowObscured xmlns:a14="http://schemas.microsoft.com/office/drawing/2010/main"/>
                      </a:ext>
                    </a:extLst>
                  </pic:spPr>
                </pic:pic>
              </a:graphicData>
            </a:graphic>
          </wp:inline>
        </w:drawing>
      </w:r>
    </w:p>
    <w:p w14:paraId="0DABFFEC" w14:textId="2662A873" w:rsidR="00565F62" w:rsidRPr="00565F62" w:rsidRDefault="00565F62" w:rsidP="00EC7B4D">
      <w:pPr>
        <w:jc w:val="center"/>
      </w:pPr>
      <w:r>
        <w:rPr>
          <w:b/>
        </w:rPr>
        <w:t xml:space="preserve">Figure 9: </w:t>
      </w:r>
      <w:r>
        <w:t xml:space="preserve">Closeup of the 3 to 8 decoder </w:t>
      </w:r>
      <w:proofErr w:type="gramStart"/>
      <w:r>
        <w:t>layout</w:t>
      </w:r>
      <w:proofErr w:type="gramEnd"/>
    </w:p>
    <w:p w14:paraId="629F117A" w14:textId="4E227F79" w:rsidR="00D54FC5" w:rsidRDefault="00D54FC5" w:rsidP="00D54FC5">
      <w:pPr>
        <w:pStyle w:val="Heading2"/>
      </w:pPr>
      <w:r>
        <w:t>Register Block</w:t>
      </w:r>
    </w:p>
    <w:p w14:paraId="1C8122D8" w14:textId="633521A4" w:rsidR="00FA0A5C" w:rsidRPr="00FA0A5C" w:rsidRDefault="00FA0A5C" w:rsidP="00FA0A5C">
      <w:r>
        <w:t>I created the layout for the block of 8 registers used in the register file. Below is the layout for one of those registers.</w:t>
      </w:r>
    </w:p>
    <w:p w14:paraId="76FA5244" w14:textId="7A62DAC3" w:rsidR="00FA0A5C" w:rsidRDefault="00FA0A5C" w:rsidP="00FA0A5C">
      <w:pPr>
        <w:jc w:val="center"/>
      </w:pPr>
      <w:r>
        <w:rPr>
          <w:noProof/>
        </w:rPr>
        <w:lastRenderedPageBreak/>
        <w:drawing>
          <wp:inline distT="0" distB="0" distL="0" distR="0" wp14:anchorId="18810E4B" wp14:editId="38A70475">
            <wp:extent cx="5321935" cy="20396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it register layout.png"/>
                    <pic:cNvPicPr/>
                  </pic:nvPicPr>
                  <pic:blipFill rotWithShape="1">
                    <a:blip r:embed="rId20" cstate="print">
                      <a:extLst>
                        <a:ext uri="{28A0092B-C50C-407E-A947-70E740481C1C}">
                          <a14:useLocalDpi xmlns:a14="http://schemas.microsoft.com/office/drawing/2010/main" val="0"/>
                        </a:ext>
                      </a:extLst>
                    </a:blip>
                    <a:srcRect t="14377" r="10454" b="24611"/>
                    <a:stretch/>
                  </pic:blipFill>
                  <pic:spPr bwMode="auto">
                    <a:xfrm>
                      <a:off x="0" y="0"/>
                      <a:ext cx="5322277" cy="2039784"/>
                    </a:xfrm>
                    <a:prstGeom prst="rect">
                      <a:avLst/>
                    </a:prstGeom>
                    <a:ln>
                      <a:noFill/>
                    </a:ln>
                    <a:extLst>
                      <a:ext uri="{53640926-AAD7-44D8-BBD7-CCE9431645EC}">
                        <a14:shadowObscured xmlns:a14="http://schemas.microsoft.com/office/drawing/2010/main"/>
                      </a:ext>
                    </a:extLst>
                  </pic:spPr>
                </pic:pic>
              </a:graphicData>
            </a:graphic>
          </wp:inline>
        </w:drawing>
      </w:r>
    </w:p>
    <w:p w14:paraId="3D6F5803" w14:textId="1B9DD05E" w:rsidR="00FA0A5C" w:rsidRDefault="00FA0A5C" w:rsidP="00FA0A5C">
      <w:pPr>
        <w:jc w:val="center"/>
      </w:pPr>
      <w:r>
        <w:rPr>
          <w:b/>
        </w:rPr>
        <w:t xml:space="preserve">Figure </w:t>
      </w:r>
      <w:r w:rsidR="00C144DC">
        <w:rPr>
          <w:b/>
        </w:rPr>
        <w:t>10</w:t>
      </w:r>
      <w:r>
        <w:rPr>
          <w:b/>
        </w:rPr>
        <w:t xml:space="preserve">: </w:t>
      </w:r>
      <w:r>
        <w:t>1-bit register file layout in Glade</w:t>
      </w:r>
    </w:p>
    <w:p w14:paraId="6AF1B174" w14:textId="67783FCB" w:rsidR="00FA0A5C" w:rsidRDefault="00FA0A5C" w:rsidP="00FA0A5C">
      <w:r>
        <w:t xml:space="preserve">This layout was </w:t>
      </w:r>
      <w:proofErr w:type="gramStart"/>
      <w:r>
        <w:t>pretty simple</w:t>
      </w:r>
      <w:proofErr w:type="gramEnd"/>
      <w:r>
        <w:t xml:space="preserve"> to create I used a 2 to 1 MUX along with a flip-flop and connected them the same way they were connected in my LTspice schematic shown </w:t>
      </w:r>
      <w:r w:rsidR="006F157E">
        <w:t>in Figure 3</w:t>
      </w:r>
      <w:r>
        <w:t>.</w:t>
      </w:r>
      <w:r w:rsidR="006F157E">
        <w:t xml:space="preserve"> The only difficulty I did have was that the labels for the data inputs on the MUX were switched so I had to connect “In1” to the output of the flip-flop instead of “In0” as shown in the LTspice schematic</w:t>
      </w:r>
      <w:r w:rsidR="00A15965">
        <w:t>.</w:t>
      </w:r>
    </w:p>
    <w:p w14:paraId="0B342EA8" w14:textId="5BE5D0A2" w:rsidR="00F42A60" w:rsidRDefault="00F42A60" w:rsidP="00F42A60">
      <w:pPr>
        <w:jc w:val="center"/>
      </w:pPr>
      <w:r>
        <w:rPr>
          <w:noProof/>
        </w:rPr>
        <w:drawing>
          <wp:inline distT="0" distB="0" distL="0" distR="0" wp14:anchorId="54AE971A" wp14:editId="50C620D1">
            <wp:extent cx="5196840" cy="20650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ister block layout.png"/>
                    <pic:cNvPicPr/>
                  </pic:nvPicPr>
                  <pic:blipFill rotWithShape="1">
                    <a:blip r:embed="rId21" cstate="print">
                      <a:extLst>
                        <a:ext uri="{28A0092B-C50C-407E-A947-70E740481C1C}">
                          <a14:useLocalDpi xmlns:a14="http://schemas.microsoft.com/office/drawing/2010/main" val="0"/>
                        </a:ext>
                      </a:extLst>
                    </a:blip>
                    <a:srcRect t="13903" r="12564" b="24331"/>
                    <a:stretch/>
                  </pic:blipFill>
                  <pic:spPr bwMode="auto">
                    <a:xfrm>
                      <a:off x="0" y="0"/>
                      <a:ext cx="5196840" cy="2065020"/>
                    </a:xfrm>
                    <a:prstGeom prst="rect">
                      <a:avLst/>
                    </a:prstGeom>
                    <a:ln>
                      <a:noFill/>
                    </a:ln>
                    <a:extLst>
                      <a:ext uri="{53640926-AAD7-44D8-BBD7-CCE9431645EC}">
                        <a14:shadowObscured xmlns:a14="http://schemas.microsoft.com/office/drawing/2010/main"/>
                      </a:ext>
                    </a:extLst>
                  </pic:spPr>
                </pic:pic>
              </a:graphicData>
            </a:graphic>
          </wp:inline>
        </w:drawing>
      </w:r>
    </w:p>
    <w:p w14:paraId="1A81C779" w14:textId="501CB610" w:rsidR="00F42A60" w:rsidRDefault="00F42A60" w:rsidP="00F42A60">
      <w:pPr>
        <w:jc w:val="center"/>
      </w:pPr>
      <w:r>
        <w:rPr>
          <w:b/>
        </w:rPr>
        <w:t>Figure 1</w:t>
      </w:r>
      <w:r w:rsidR="00C144DC">
        <w:rPr>
          <w:b/>
        </w:rPr>
        <w:t>1</w:t>
      </w:r>
      <w:r>
        <w:rPr>
          <w:b/>
        </w:rPr>
        <w:t xml:space="preserve">: </w:t>
      </w:r>
      <w:r>
        <w:t>Block of 8 1-bit registers with buffered clock and data lines</w:t>
      </w:r>
    </w:p>
    <w:p w14:paraId="321327D5" w14:textId="3CE9F5C8" w:rsidR="00DA5288" w:rsidRDefault="00DA5288" w:rsidP="00DA5288">
      <w:r>
        <w:t>It’s very difficult to see anything in this screenshot of the entire block of registers so the screenshot below is zoomed in to show the clock and d</w:t>
      </w:r>
      <w:r w:rsidR="000D4994">
        <w:t>ata line buffer as well as one of the registers.</w:t>
      </w:r>
      <w:r w:rsidR="00E30FB0">
        <w:t xml:space="preserve"> </w:t>
      </w:r>
    </w:p>
    <w:p w14:paraId="2F3E2BDC" w14:textId="232CF95B" w:rsidR="003A7B62" w:rsidRPr="00E97C85" w:rsidRDefault="003A7B62" w:rsidP="003A7B62">
      <w:r>
        <w:t>The 3 to 8 decoder is both DRC and LVS clean.</w:t>
      </w:r>
    </w:p>
    <w:p w14:paraId="7686DFA1" w14:textId="77777777" w:rsidR="003A7B62" w:rsidRDefault="003A7B62" w:rsidP="00DA5288"/>
    <w:p w14:paraId="35E6B14A" w14:textId="1D28256C" w:rsidR="00E30FB0" w:rsidRDefault="00E30FB0" w:rsidP="00E30FB0">
      <w:pPr>
        <w:jc w:val="center"/>
      </w:pPr>
      <w:r>
        <w:rPr>
          <w:noProof/>
        </w:rPr>
        <w:lastRenderedPageBreak/>
        <w:drawing>
          <wp:inline distT="0" distB="0" distL="0" distR="0" wp14:anchorId="2C8CF0C5" wp14:editId="71A2F483">
            <wp:extent cx="5457659" cy="298395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 block closeup.png"/>
                    <pic:cNvPicPr/>
                  </pic:nvPicPr>
                  <pic:blipFill rotWithShape="1">
                    <a:blip r:embed="rId22">
                      <a:extLst>
                        <a:ext uri="{28A0092B-C50C-407E-A947-70E740481C1C}">
                          <a14:useLocalDpi xmlns:a14="http://schemas.microsoft.com/office/drawing/2010/main" val="0"/>
                        </a:ext>
                      </a:extLst>
                    </a:blip>
                    <a:srcRect l="23664" t="14032" r="12937" b="24344"/>
                    <a:stretch/>
                  </pic:blipFill>
                  <pic:spPr bwMode="auto">
                    <a:xfrm>
                      <a:off x="0" y="0"/>
                      <a:ext cx="5467080" cy="2989106"/>
                    </a:xfrm>
                    <a:prstGeom prst="rect">
                      <a:avLst/>
                    </a:prstGeom>
                    <a:ln>
                      <a:noFill/>
                    </a:ln>
                    <a:extLst>
                      <a:ext uri="{53640926-AAD7-44D8-BBD7-CCE9431645EC}">
                        <a14:shadowObscured xmlns:a14="http://schemas.microsoft.com/office/drawing/2010/main"/>
                      </a:ext>
                    </a:extLst>
                  </pic:spPr>
                </pic:pic>
              </a:graphicData>
            </a:graphic>
          </wp:inline>
        </w:drawing>
      </w:r>
    </w:p>
    <w:p w14:paraId="28305968" w14:textId="165CFC8F" w:rsidR="001566C0" w:rsidRPr="001566C0" w:rsidRDefault="001566C0" w:rsidP="00E30FB0">
      <w:pPr>
        <w:jc w:val="center"/>
      </w:pPr>
      <w:r>
        <w:rPr>
          <w:b/>
        </w:rPr>
        <w:t>Figure 1</w:t>
      </w:r>
      <w:r w:rsidR="00C144DC">
        <w:rPr>
          <w:b/>
        </w:rPr>
        <w:t>2</w:t>
      </w:r>
      <w:r>
        <w:rPr>
          <w:b/>
        </w:rPr>
        <w:t xml:space="preserve">: </w:t>
      </w:r>
      <w:r>
        <w:t>Closeup of the register block layout</w:t>
      </w:r>
    </w:p>
    <w:p w14:paraId="51236987" w14:textId="6CDB829C" w:rsidR="00E30FB0" w:rsidRDefault="00E30FB0" w:rsidP="00E30FB0">
      <w:r>
        <w:t>The two inverters on the top left form the buffer for the data line and the one on the right forms the buffer for the clock. The register beneath them is the register corresponding to address 0.</w:t>
      </w:r>
    </w:p>
    <w:p w14:paraId="16340137" w14:textId="1C6D543F" w:rsidR="00E30FB0" w:rsidRPr="00F42A60" w:rsidRDefault="00F367DE" w:rsidP="00E30FB0">
      <w:r>
        <w:t>The register block is both DRC and LVS clean.</w:t>
      </w:r>
    </w:p>
    <w:p w14:paraId="6EC32E58" w14:textId="472F6C88" w:rsidR="00D54FC5" w:rsidRDefault="00D54FC5" w:rsidP="00D54FC5">
      <w:pPr>
        <w:pStyle w:val="Heading2"/>
      </w:pPr>
      <w:r>
        <w:t>8 to 1 Multiplexer</w:t>
      </w:r>
    </w:p>
    <w:p w14:paraId="01636E1C" w14:textId="5D1818E3" w:rsidR="00071D28" w:rsidRPr="00071D28" w:rsidRDefault="00071D28" w:rsidP="00071D28">
      <w:r>
        <w:t xml:space="preserve">Here is the </w:t>
      </w:r>
      <w:r w:rsidR="001F25C4">
        <w:t xml:space="preserve">8 to 1 MUX layout that Patrick created using two 4 to 1 </w:t>
      </w:r>
      <w:proofErr w:type="spellStart"/>
      <w:r w:rsidR="001F25C4">
        <w:t>MUXes</w:t>
      </w:r>
      <w:proofErr w:type="spellEnd"/>
      <w:r w:rsidR="001F25C4">
        <w:t xml:space="preserve"> and a 2 to 1 MUX</w:t>
      </w:r>
      <w:r w:rsidR="00E97C85">
        <w:t>.</w:t>
      </w:r>
    </w:p>
    <w:p w14:paraId="719555BE" w14:textId="007F981B" w:rsidR="00FA0A5C" w:rsidRDefault="00FA0A5C" w:rsidP="00FA0A5C">
      <w:pPr>
        <w:jc w:val="center"/>
      </w:pPr>
      <w:r>
        <w:rPr>
          <w:noProof/>
        </w:rPr>
        <w:drawing>
          <wp:inline distT="0" distB="0" distL="0" distR="0" wp14:anchorId="25867ACA" wp14:editId="4FB1A487">
            <wp:extent cx="5287108" cy="201028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to 1 MUX layout.png"/>
                    <pic:cNvPicPr/>
                  </pic:nvPicPr>
                  <pic:blipFill rotWithShape="1">
                    <a:blip r:embed="rId23" cstate="print">
                      <a:extLst>
                        <a:ext uri="{28A0092B-C50C-407E-A947-70E740481C1C}">
                          <a14:useLocalDpi xmlns:a14="http://schemas.microsoft.com/office/drawing/2010/main" val="0"/>
                        </a:ext>
                      </a:extLst>
                    </a:blip>
                    <a:srcRect t="14377" r="11036" b="25488"/>
                    <a:stretch/>
                  </pic:blipFill>
                  <pic:spPr bwMode="auto">
                    <a:xfrm>
                      <a:off x="0" y="0"/>
                      <a:ext cx="5287673" cy="2010499"/>
                    </a:xfrm>
                    <a:prstGeom prst="rect">
                      <a:avLst/>
                    </a:prstGeom>
                    <a:ln>
                      <a:noFill/>
                    </a:ln>
                    <a:extLst>
                      <a:ext uri="{53640926-AAD7-44D8-BBD7-CCE9431645EC}">
                        <a14:shadowObscured xmlns:a14="http://schemas.microsoft.com/office/drawing/2010/main"/>
                      </a:ext>
                    </a:extLst>
                  </pic:spPr>
                </pic:pic>
              </a:graphicData>
            </a:graphic>
          </wp:inline>
        </w:drawing>
      </w:r>
    </w:p>
    <w:p w14:paraId="39FAFCE8" w14:textId="6F2F6573" w:rsidR="00E97C85" w:rsidRDefault="00E97C85" w:rsidP="00FA0A5C">
      <w:pPr>
        <w:jc w:val="center"/>
      </w:pPr>
      <w:r>
        <w:rPr>
          <w:b/>
        </w:rPr>
        <w:t xml:space="preserve">Figure 13: </w:t>
      </w:r>
      <w:r>
        <w:t>Glade schematic of 8 to 1 multiplexer</w:t>
      </w:r>
    </w:p>
    <w:p w14:paraId="0853E6B0" w14:textId="70507475" w:rsidR="003C62AA" w:rsidRPr="00E97C85" w:rsidRDefault="00F367DE" w:rsidP="003C62AA">
      <w:r>
        <w:t>The 8 to 1 multiplexer is both DRC and LVS clean.</w:t>
      </w:r>
    </w:p>
    <w:p w14:paraId="0FB1A628" w14:textId="14BD6A32" w:rsidR="00D54FC5" w:rsidRDefault="003D438A" w:rsidP="003D438A">
      <w:pPr>
        <w:pStyle w:val="Heading2"/>
      </w:pPr>
      <w:r>
        <w:lastRenderedPageBreak/>
        <w:t>Register File</w:t>
      </w:r>
    </w:p>
    <w:p w14:paraId="419FBEA8" w14:textId="52B36CC8" w:rsidR="00C119A2" w:rsidRDefault="00C5592F" w:rsidP="00C5592F">
      <w:pPr>
        <w:jc w:val="center"/>
      </w:pPr>
      <w:r>
        <w:rPr>
          <w:noProof/>
        </w:rPr>
        <w:drawing>
          <wp:inline distT="0" distB="0" distL="0" distR="0" wp14:anchorId="01CF7991" wp14:editId="0913ABD3">
            <wp:extent cx="5835170" cy="222635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file layout.png"/>
                    <pic:cNvPicPr/>
                  </pic:nvPicPr>
                  <pic:blipFill rotWithShape="1">
                    <a:blip r:embed="rId24" cstate="print">
                      <a:extLst>
                        <a:ext uri="{28A0092B-C50C-407E-A947-70E740481C1C}">
                          <a14:useLocalDpi xmlns:a14="http://schemas.microsoft.com/office/drawing/2010/main" val="0"/>
                        </a:ext>
                      </a:extLst>
                    </a:blip>
                    <a:srcRect t="14334" r="10739" b="25121"/>
                    <a:stretch/>
                  </pic:blipFill>
                  <pic:spPr bwMode="auto">
                    <a:xfrm>
                      <a:off x="0" y="0"/>
                      <a:ext cx="5845963" cy="2230470"/>
                    </a:xfrm>
                    <a:prstGeom prst="rect">
                      <a:avLst/>
                    </a:prstGeom>
                    <a:ln>
                      <a:noFill/>
                    </a:ln>
                    <a:extLst>
                      <a:ext uri="{53640926-AAD7-44D8-BBD7-CCE9431645EC}">
                        <a14:shadowObscured xmlns:a14="http://schemas.microsoft.com/office/drawing/2010/main"/>
                      </a:ext>
                    </a:extLst>
                  </pic:spPr>
                </pic:pic>
              </a:graphicData>
            </a:graphic>
          </wp:inline>
        </w:drawing>
      </w:r>
    </w:p>
    <w:p w14:paraId="48611829" w14:textId="45E4DE5B" w:rsidR="00C62AF3" w:rsidRDefault="00C62AF3" w:rsidP="00C5592F">
      <w:pPr>
        <w:jc w:val="center"/>
      </w:pPr>
      <w:r>
        <w:rPr>
          <w:b/>
        </w:rPr>
        <w:t>Figure 14:</w:t>
      </w:r>
      <w:r>
        <w:t xml:space="preserve"> Glade register file layout</w:t>
      </w:r>
    </w:p>
    <w:p w14:paraId="78331B54" w14:textId="1E8215F1" w:rsidR="00C62AF3" w:rsidRDefault="00C62AF3" w:rsidP="00C62AF3">
      <w:r>
        <w:t>Above is the layout for the entire register file. The decoder used in this screenshot is slightly different than the one Brett made. We were having some troubles with it and I ended up making a new version of the decoder.</w:t>
      </w:r>
      <w:r w:rsidR="00A81ECA">
        <w:t xml:space="preserve"> The register file had no DRC errors.</w:t>
      </w:r>
      <w:r>
        <w:t xml:space="preserve"> I was able to get a clean LVS with only the decoder and the register block connected to each other, but I still got a few errors when I added the 8 to 1 MUX. These errors could be worked out with some more time. Here is a screenshot of part of the LVS error file.</w:t>
      </w:r>
    </w:p>
    <w:p w14:paraId="652E5CAD" w14:textId="74B29C6C" w:rsidR="0093410E" w:rsidRDefault="0093410E" w:rsidP="0093410E">
      <w:pPr>
        <w:jc w:val="center"/>
      </w:pPr>
      <w:r>
        <w:rPr>
          <w:noProof/>
        </w:rPr>
        <w:drawing>
          <wp:inline distT="0" distB="0" distL="0" distR="0" wp14:anchorId="226E5A84" wp14:editId="7AC8C974">
            <wp:extent cx="5943141" cy="2855342"/>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file LVS.png"/>
                    <pic:cNvPicPr/>
                  </pic:nvPicPr>
                  <pic:blipFill rotWithShape="1">
                    <a:blip r:embed="rId25" cstate="print">
                      <a:extLst>
                        <a:ext uri="{28A0092B-C50C-407E-A947-70E740481C1C}">
                          <a14:useLocalDpi xmlns:a14="http://schemas.microsoft.com/office/drawing/2010/main" val="0"/>
                        </a:ext>
                      </a:extLst>
                    </a:blip>
                    <a:srcRect t="5307" b="9280"/>
                    <a:stretch/>
                  </pic:blipFill>
                  <pic:spPr bwMode="auto">
                    <a:xfrm>
                      <a:off x="0" y="0"/>
                      <a:ext cx="5943600" cy="2855562"/>
                    </a:xfrm>
                    <a:prstGeom prst="rect">
                      <a:avLst/>
                    </a:prstGeom>
                    <a:ln>
                      <a:noFill/>
                    </a:ln>
                    <a:extLst>
                      <a:ext uri="{53640926-AAD7-44D8-BBD7-CCE9431645EC}">
                        <a14:shadowObscured xmlns:a14="http://schemas.microsoft.com/office/drawing/2010/main"/>
                      </a:ext>
                    </a:extLst>
                  </pic:spPr>
                </pic:pic>
              </a:graphicData>
            </a:graphic>
          </wp:inline>
        </w:drawing>
      </w:r>
    </w:p>
    <w:p w14:paraId="41165D65" w14:textId="1209B234" w:rsidR="00A81ECA" w:rsidRPr="004841F7" w:rsidRDefault="004841F7" w:rsidP="00A81ECA">
      <w:pPr>
        <w:jc w:val="center"/>
      </w:pPr>
      <w:r>
        <w:rPr>
          <w:b/>
        </w:rPr>
        <w:t xml:space="preserve">Figure 15: </w:t>
      </w:r>
      <w:r>
        <w:t>LVS errors for register file</w:t>
      </w:r>
    </w:p>
    <w:p w14:paraId="4CEC7078" w14:textId="569C8AD1" w:rsidR="00062087" w:rsidRDefault="00062087" w:rsidP="00062087">
      <w:pPr>
        <w:pStyle w:val="Heading1"/>
      </w:pPr>
      <w:r>
        <w:lastRenderedPageBreak/>
        <w:t>Conclusion</w:t>
      </w:r>
    </w:p>
    <w:p w14:paraId="4E864EF7" w14:textId="0BA7F9BB" w:rsidR="009A5180" w:rsidRDefault="004850A6" w:rsidP="009A5180">
      <w:r>
        <w:t xml:space="preserve">There were definitely some challenges when it came to </w:t>
      </w:r>
      <w:proofErr w:type="gramStart"/>
      <w:r>
        <w:t>having</w:t>
      </w:r>
      <w:proofErr w:type="gramEnd"/>
      <w:r>
        <w:t xml:space="preserve"> multiple people working on the same design. One</w:t>
      </w:r>
      <w:r w:rsidR="00FB04D1">
        <w:t xml:space="preserve"> was that</w:t>
      </w:r>
      <w:r>
        <w:t xml:space="preserve"> we all have a little different</w:t>
      </w:r>
      <w:r w:rsidR="00FB04D1">
        <w:t xml:space="preserve"> idea</w:t>
      </w:r>
      <w:r>
        <w:t xml:space="preserve"> of how the design should look and how we like to layout our circuits in glade. It took a little more effort to get our different parts to match up so that things fit together nicely.</w:t>
      </w:r>
      <w:r w:rsidR="00570054">
        <w:t xml:space="preserve"> </w:t>
      </w:r>
      <w:r w:rsidR="000D7C87">
        <w:t xml:space="preserve">A second challenge was that there are sometimes slightly different ways to implement a circuit and there can be mix-ups if one person is doing the schematic and another person is doing the layout. We ran into this when doing the 8 to 1 MUX. </w:t>
      </w:r>
      <w:r w:rsidR="00FB04D1">
        <w:t>A</w:t>
      </w:r>
      <w:r w:rsidR="000D7C87">
        <w:t xml:space="preserve"> version we had created in LTspice was using 3 2 to 1 </w:t>
      </w:r>
      <w:proofErr w:type="spellStart"/>
      <w:r w:rsidR="000D7C87">
        <w:t>MUXes</w:t>
      </w:r>
      <w:proofErr w:type="spellEnd"/>
      <w:r w:rsidR="000D7C87">
        <w:t xml:space="preserve"> in the 4 to 1 MUX while the Glade version was only using transmission gates and inverters to for the 4 to 1 MUX.</w:t>
      </w:r>
      <w:r w:rsidR="00546223">
        <w:t xml:space="preserve"> This led to the two not quite matching up when the LVS was run.</w:t>
      </w:r>
    </w:p>
    <w:p w14:paraId="1062A037" w14:textId="3DF6437C" w:rsidR="009A5180" w:rsidRPr="00E95BDF" w:rsidRDefault="007C40E1" w:rsidP="009A5180">
      <w:pPr>
        <w:rPr>
          <w:rFonts w:cstheme="minorHAnsi"/>
        </w:rPr>
      </w:pPr>
      <w:r>
        <w:rPr>
          <w:rFonts w:eastAsiaTheme="minorHAnsi" w:cstheme="minorHAnsi"/>
        </w:rPr>
        <w:t xml:space="preserve">I probably spent a little too much time on this lab, but I </w:t>
      </w:r>
      <w:proofErr w:type="gramStart"/>
      <w:r>
        <w:rPr>
          <w:rFonts w:eastAsiaTheme="minorHAnsi" w:cstheme="minorHAnsi"/>
        </w:rPr>
        <w:t>definitely learned</w:t>
      </w:r>
      <w:proofErr w:type="gramEnd"/>
      <w:r>
        <w:rPr>
          <w:rFonts w:eastAsiaTheme="minorHAnsi" w:cstheme="minorHAnsi"/>
        </w:rPr>
        <w:t xml:space="preserve"> a lot and really enjoyed laying out a more complicated circuit. </w:t>
      </w:r>
      <w:r w:rsidR="004926DE">
        <w:rPr>
          <w:rFonts w:eastAsiaTheme="minorHAnsi" w:cstheme="minorHAnsi"/>
        </w:rPr>
        <w:t>I like the idea of working in teams to create a very large circuit. One thing I think would have helped is if we were all a little more experienced and had more time in our day to sit down together and collaborate.</w:t>
      </w:r>
      <w:r w:rsidR="004E1323">
        <w:rPr>
          <w:rFonts w:eastAsiaTheme="minorHAnsi" w:cstheme="minorHAnsi"/>
        </w:rPr>
        <w:t xml:space="preserve"> I also loved using the standard cells. It added a little bit of abstraction that made things easier to put together. I can see how this would be extremely valuable when designing a very large IC</w:t>
      </w:r>
      <w:r w:rsidR="00363D31">
        <w:rPr>
          <w:rFonts w:eastAsiaTheme="minorHAnsi" w:cstheme="minorHAnsi"/>
        </w:rPr>
        <w:t>. I can’t imagine having to try and layout each individual transistor separately.</w:t>
      </w:r>
    </w:p>
    <w:sectPr w:rsidR="009A5180" w:rsidRPr="00E95BDF" w:rsidSect="00855982">
      <w:footerReference w:type="default" r:id="rId2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E5A2A" w14:textId="77777777" w:rsidR="00806F5E" w:rsidRDefault="00806F5E" w:rsidP="00855982">
      <w:pPr>
        <w:spacing w:after="0" w:line="240" w:lineRule="auto"/>
      </w:pPr>
      <w:r>
        <w:separator/>
      </w:r>
    </w:p>
  </w:endnote>
  <w:endnote w:type="continuationSeparator" w:id="0">
    <w:p w14:paraId="4D162E65" w14:textId="77777777" w:rsidR="00806F5E" w:rsidRDefault="00806F5E"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59961"/>
      <w:docPartObj>
        <w:docPartGallery w:val="Page Numbers (Bottom of Page)"/>
        <w:docPartUnique/>
      </w:docPartObj>
    </w:sdtPr>
    <w:sdtEndPr>
      <w:rPr>
        <w:noProof/>
      </w:rPr>
    </w:sdtEndPr>
    <w:sdtContent>
      <w:p w14:paraId="309F6471" w14:textId="77777777" w:rsidR="00855982" w:rsidRDefault="0085598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4633A" w14:textId="77777777" w:rsidR="00806F5E" w:rsidRDefault="00806F5E" w:rsidP="00855982">
      <w:pPr>
        <w:spacing w:after="0" w:line="240" w:lineRule="auto"/>
      </w:pPr>
      <w:r>
        <w:separator/>
      </w:r>
    </w:p>
  </w:footnote>
  <w:footnote w:type="continuationSeparator" w:id="0">
    <w:p w14:paraId="76C96578" w14:textId="77777777" w:rsidR="00806F5E" w:rsidRDefault="00806F5E" w:rsidP="00855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0"/>
  </w:num>
  <w:num w:numId="14">
    <w:abstractNumId w:val="17"/>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15"/>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73D"/>
    <w:rsid w:val="00014209"/>
    <w:rsid w:val="00062087"/>
    <w:rsid w:val="00071D28"/>
    <w:rsid w:val="000D4994"/>
    <w:rsid w:val="000D7C87"/>
    <w:rsid w:val="000E6FBC"/>
    <w:rsid w:val="001566C0"/>
    <w:rsid w:val="001D4362"/>
    <w:rsid w:val="001F16A0"/>
    <w:rsid w:val="001F25C4"/>
    <w:rsid w:val="002011FA"/>
    <w:rsid w:val="002759A3"/>
    <w:rsid w:val="00297B5B"/>
    <w:rsid w:val="002A5232"/>
    <w:rsid w:val="002D28A5"/>
    <w:rsid w:val="00363D31"/>
    <w:rsid w:val="003822DB"/>
    <w:rsid w:val="003A16D2"/>
    <w:rsid w:val="003A7B62"/>
    <w:rsid w:val="003C62AA"/>
    <w:rsid w:val="003D017F"/>
    <w:rsid w:val="003D438A"/>
    <w:rsid w:val="003D6C7C"/>
    <w:rsid w:val="00442D98"/>
    <w:rsid w:val="004841F7"/>
    <w:rsid w:val="004850A6"/>
    <w:rsid w:val="004918AA"/>
    <w:rsid w:val="004926DE"/>
    <w:rsid w:val="004C3AD6"/>
    <w:rsid w:val="004E1323"/>
    <w:rsid w:val="00511108"/>
    <w:rsid w:val="00546223"/>
    <w:rsid w:val="00565F62"/>
    <w:rsid w:val="00570054"/>
    <w:rsid w:val="005724F7"/>
    <w:rsid w:val="005752F2"/>
    <w:rsid w:val="005A0C89"/>
    <w:rsid w:val="006A309A"/>
    <w:rsid w:val="006E2C5D"/>
    <w:rsid w:val="006F157E"/>
    <w:rsid w:val="00745CC2"/>
    <w:rsid w:val="0075173D"/>
    <w:rsid w:val="007833A7"/>
    <w:rsid w:val="007C40E1"/>
    <w:rsid w:val="007F2AA3"/>
    <w:rsid w:val="00806F5E"/>
    <w:rsid w:val="00844263"/>
    <w:rsid w:val="00855982"/>
    <w:rsid w:val="00903ABD"/>
    <w:rsid w:val="0093410E"/>
    <w:rsid w:val="00940021"/>
    <w:rsid w:val="0099165D"/>
    <w:rsid w:val="009948D0"/>
    <w:rsid w:val="009A5180"/>
    <w:rsid w:val="009E6489"/>
    <w:rsid w:val="00A10484"/>
    <w:rsid w:val="00A15965"/>
    <w:rsid w:val="00A40D65"/>
    <w:rsid w:val="00A81ECA"/>
    <w:rsid w:val="00AC7E0F"/>
    <w:rsid w:val="00AD2ADF"/>
    <w:rsid w:val="00AD3694"/>
    <w:rsid w:val="00AF1B3C"/>
    <w:rsid w:val="00B62EE3"/>
    <w:rsid w:val="00B65E81"/>
    <w:rsid w:val="00C119A2"/>
    <w:rsid w:val="00C144DC"/>
    <w:rsid w:val="00C163AD"/>
    <w:rsid w:val="00C5592F"/>
    <w:rsid w:val="00C62AF3"/>
    <w:rsid w:val="00C76CD8"/>
    <w:rsid w:val="00CE22A3"/>
    <w:rsid w:val="00CF7512"/>
    <w:rsid w:val="00D051AF"/>
    <w:rsid w:val="00D16F3E"/>
    <w:rsid w:val="00D54FC5"/>
    <w:rsid w:val="00DA5288"/>
    <w:rsid w:val="00DA5C7A"/>
    <w:rsid w:val="00DF76F4"/>
    <w:rsid w:val="00E30FB0"/>
    <w:rsid w:val="00E72155"/>
    <w:rsid w:val="00E95430"/>
    <w:rsid w:val="00E95BDF"/>
    <w:rsid w:val="00E97C85"/>
    <w:rsid w:val="00EC7B4D"/>
    <w:rsid w:val="00F14D0F"/>
    <w:rsid w:val="00F367DE"/>
    <w:rsid w:val="00F42A60"/>
    <w:rsid w:val="00F7496B"/>
    <w:rsid w:val="00F94EF1"/>
    <w:rsid w:val="00FA0A5C"/>
    <w:rsid w:val="00FB04D1"/>
    <w:rsid w:val="00FD262C"/>
    <w:rsid w:val="00FE3CC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F75E"/>
  <w15:chartTrackingRefBased/>
  <w15:docId w15:val="{ACD5FFC7-3703-4655-A54C-E432E410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62C"/>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table" w:styleId="TableGrid">
    <w:name w:val="Table Grid"/>
    <w:basedOn w:val="TableNormal"/>
    <w:uiPriority w:val="39"/>
    <w:rsid w:val="006E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E2C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design (blank)</Template>
  <TotalTime>237</TotalTime>
  <Pages>10</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Madeux</dc:creator>
  <cp:keywords/>
  <dc:description/>
  <cp:lastModifiedBy>Scott Madeux</cp:lastModifiedBy>
  <cp:revision>50</cp:revision>
  <dcterms:created xsi:type="dcterms:W3CDTF">2019-04-10T22:11:00Z</dcterms:created>
  <dcterms:modified xsi:type="dcterms:W3CDTF">2019-08-13T15:28:00Z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